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75007" w14:textId="77777777" w:rsidR="00C71D41" w:rsidRPr="00C71D41" w:rsidRDefault="00C71D41" w:rsidP="006313F6">
      <w:pPr>
        <w:pStyle w:val="Heading1"/>
      </w:pPr>
      <w:r w:rsidRPr="00C71D41">
        <w:t>General</w:t>
      </w:r>
    </w:p>
    <w:p w14:paraId="18D5EC6B" w14:textId="77777777" w:rsidR="00C71D41" w:rsidRPr="00C71D41" w:rsidRDefault="00C71D41" w:rsidP="00C71D41">
      <w:pPr>
        <w:pStyle w:val="Heading2"/>
      </w:pPr>
      <w:r w:rsidRPr="00C71D41">
        <w:t>Scope</w:t>
      </w:r>
    </w:p>
    <w:p w14:paraId="61DB9079" w14:textId="77777777" w:rsidR="00C71D41" w:rsidRPr="00C71D41" w:rsidRDefault="00C71D41" w:rsidP="00C71D41">
      <w:pPr>
        <w:pStyle w:val="ListNumber"/>
      </w:pPr>
      <w:r w:rsidRPr="00C71D41">
        <w:t>This Section specifies requirements for the Bonds, Insurance and Warranty Security Holdback.</w:t>
      </w:r>
    </w:p>
    <w:p w14:paraId="3F42565C" w14:textId="77777777" w:rsidR="00C71D41" w:rsidRPr="00C71D41" w:rsidRDefault="00C71D41" w:rsidP="00C71D41">
      <w:pPr>
        <w:pStyle w:val="Heading2"/>
      </w:pPr>
      <w:r w:rsidRPr="00C71D41">
        <w:t>Surety Bonds</w:t>
      </w:r>
    </w:p>
    <w:p w14:paraId="6EF7F08B" w14:textId="1915AB55" w:rsidR="00C71D41" w:rsidRPr="00C71D41" w:rsidRDefault="00C71D41" w:rsidP="00C71D41">
      <w:pPr>
        <w:pStyle w:val="ListNumber"/>
      </w:pPr>
      <w:r w:rsidRPr="00C71D41">
        <w:t xml:space="preserve">Provide a Performance Bond in an amount equal to fifty per cent (50%) of the tendered price for the faithful performance of the Contract, including all obligations during the warranty period. The warranty period will be extended if known deficiencies are incomplete upon expiration of the </w:t>
      </w:r>
      <w:r w:rsidR="003C64DC">
        <w:t>one-</w:t>
      </w:r>
      <w:r w:rsidRPr="00C71D41">
        <w:t>year period. In any case, the Performance Bond shall continue until the Final Acceptance Certificate has been issued by the Region in accordance with General Conditions. The Region's standard Performance Bond form shall be used.</w:t>
      </w:r>
    </w:p>
    <w:p w14:paraId="38D3FEA1" w14:textId="77777777" w:rsidR="00C71D41" w:rsidRPr="00C71D41" w:rsidRDefault="00C71D41" w:rsidP="00C71D41">
      <w:pPr>
        <w:pStyle w:val="ListNumber"/>
      </w:pPr>
      <w:r w:rsidRPr="00C71D41">
        <w:t>Provide a bond in an amount equal to fifty per cent (50%) of the tendered price for the faithful payment of all labour and materials related to this Tender. The Region's standard Labour and Material Payment Bond form shall be used.</w:t>
      </w:r>
    </w:p>
    <w:p w14:paraId="37DC4353" w14:textId="77777777" w:rsidR="00C71D41" w:rsidRPr="00C71D41" w:rsidRDefault="00C71D41" w:rsidP="00C71D41">
      <w:pPr>
        <w:pStyle w:val="ListNumber"/>
      </w:pPr>
      <w:r w:rsidRPr="00C71D41">
        <w:t>Copies of the Region's standard Performance Bond and standard Labour and Material Payment Bond forms are provided in the Supplementary Conditions as Appendices SC-B and SC-C respectively.</w:t>
      </w:r>
    </w:p>
    <w:p w14:paraId="180FA304" w14:textId="06B906CD" w:rsidR="00C71D41" w:rsidRPr="00C71D41" w:rsidRDefault="00C71D41" w:rsidP="00C71D41">
      <w:pPr>
        <w:pStyle w:val="ListNumber"/>
      </w:pPr>
      <w:r w:rsidRPr="00C71D41">
        <w:rPr>
          <w:b/>
          <w:bCs/>
        </w:rPr>
        <w:t>Bonds shall not be extended to cover any work beyond the original scope of the Work unless explicitly requested by the Owner.</w:t>
      </w:r>
      <w:r w:rsidRPr="00C71D41">
        <w:t xml:space="preserve"> The Contractor shall not be entitled to claim for bonding on such additional work unless such additional bonding is requested by the Owner. The Owner accepts that all additional work performed by Change Order is not covered by the bonds. The Owner shall not be entitled to a credit related to the bonds if a change in the Work results in a reduction of the Contract Price.</w:t>
      </w:r>
    </w:p>
    <w:p w14:paraId="2AED9E75" w14:textId="6BECBFFD" w:rsidR="00C71D41" w:rsidRPr="00C71D41" w:rsidRDefault="00C71D41" w:rsidP="00C71D41">
      <w:pPr>
        <w:pStyle w:val="ListNumber"/>
      </w:pPr>
      <w:r w:rsidRPr="00C71D41">
        <w:t xml:space="preserve">Surety </w:t>
      </w:r>
      <w:r w:rsidR="00CD6F5F">
        <w:t>company</w:t>
      </w:r>
      <w:r w:rsidRPr="00C71D41">
        <w:t xml:space="preserve">-issued contract </w:t>
      </w:r>
      <w:r w:rsidR="00CD6F5F">
        <w:t>progress reports</w:t>
      </w:r>
      <w:r w:rsidRPr="00C71D41">
        <w:t xml:space="preserve"> must be issued directly to the Owner or</w:t>
      </w:r>
      <w:r w:rsidR="00CD6F5F">
        <w:t xml:space="preserve"> to the</w:t>
      </w:r>
      <w:r w:rsidRPr="00C71D41">
        <w:t xml:space="preserve"> Consultant at the address provided.</w:t>
      </w:r>
    </w:p>
    <w:p w14:paraId="78E4A559" w14:textId="77777777" w:rsidR="00C71D41" w:rsidRPr="00C71D41" w:rsidRDefault="00C71D41" w:rsidP="00C71D41">
      <w:pPr>
        <w:pStyle w:val="Heading2"/>
      </w:pPr>
      <w:r w:rsidRPr="00C71D41">
        <w:lastRenderedPageBreak/>
        <w:t>Insurance</w:t>
      </w:r>
    </w:p>
    <w:p w14:paraId="76A84608" w14:textId="77777777" w:rsidR="00C71D41" w:rsidRPr="00C71D41" w:rsidRDefault="00C71D41" w:rsidP="00C71D41">
      <w:pPr>
        <w:pStyle w:val="ListNumber"/>
      </w:pPr>
      <w:r w:rsidRPr="00C71D41">
        <w:t>Provide insurance as required by GC 11.1 of the General Conditions, as amended by the Supplementary Conditions.</w:t>
      </w:r>
    </w:p>
    <w:p w14:paraId="3093A71B" w14:textId="77777777" w:rsidR="00C71D41" w:rsidRPr="00C71D41" w:rsidRDefault="00C71D41" w:rsidP="00C71D41">
      <w:pPr>
        <w:pStyle w:val="Heading2"/>
      </w:pPr>
      <w:r w:rsidRPr="00C71D41">
        <w:t>Warranty Security Holdback</w:t>
      </w:r>
    </w:p>
    <w:p w14:paraId="2B7E7693" w14:textId="49B755B4" w:rsidR="00C71D41" w:rsidRPr="00C71D41" w:rsidRDefault="00C71D41" w:rsidP="00C71D41">
      <w:pPr>
        <w:pStyle w:val="ListNumber"/>
      </w:pPr>
      <w:r w:rsidRPr="00C71D41">
        <w:t xml:space="preserve">A Warranty Security Holdback will be retained progressively, commencing on the first Payment Certificate, from monies that would otherwise be payable to the Contractor, up to a maximum value of </w:t>
      </w:r>
      <w:r w:rsidRPr="00C25D26">
        <w:rPr>
          <w:highlight w:val="green"/>
        </w:rPr>
        <w:t>$</w:t>
      </w:r>
      <w:r w:rsidR="00C25D26" w:rsidRPr="00C25D26">
        <w:rPr>
          <w:highlight w:val="green"/>
        </w:rPr>
        <w:t>XX,</w:t>
      </w:r>
      <w:r w:rsidRPr="00C25D26">
        <w:rPr>
          <w:highlight w:val="green"/>
        </w:rPr>
        <w:t>000.00</w:t>
      </w:r>
      <w:r w:rsidRPr="00C71D41">
        <w:t>.</w:t>
      </w:r>
    </w:p>
    <w:p w14:paraId="2D97AEFC" w14:textId="17FEA0E8" w:rsidR="00C71D41" w:rsidRPr="00C71D41" w:rsidRDefault="00C71D41" w:rsidP="00C71D41">
      <w:pPr>
        <w:pStyle w:val="ListNumber"/>
      </w:pPr>
      <w:r w:rsidRPr="00C71D41">
        <w:t>The maximum Warranty Security Holdback will be held commencing on the Substantial Performance Payment Certificate. The amount withheld on Payment Certificates prior to the Substantial Performance Payment Certificate will be based on the percentage of work completed.</w:t>
      </w:r>
    </w:p>
    <w:p w14:paraId="2F20BB43" w14:textId="0D11E7CD" w:rsidR="00C71D41" w:rsidRPr="00C71D41" w:rsidRDefault="00C71D41" w:rsidP="00C71D41">
      <w:pPr>
        <w:pStyle w:val="ListNumber"/>
      </w:pPr>
      <w:r w:rsidRPr="00C71D41">
        <w:t xml:space="preserve">The retained amount is strictly to be used </w:t>
      </w:r>
      <w:r w:rsidR="00AE7EAE">
        <w:t>for</w:t>
      </w:r>
      <w:r w:rsidRPr="00C71D41">
        <w:t xml:space="preserve"> Warranty Security and is in addition to the Statutory Holdback and the Contractor's Performance Bond and any monies withheld due to known incomplete and/or deficient work.</w:t>
      </w:r>
    </w:p>
    <w:p w14:paraId="15BCB848" w14:textId="6117B80A" w:rsidR="00C71D41" w:rsidRPr="00C71D41" w:rsidRDefault="00C71D41" w:rsidP="00C71D41">
      <w:pPr>
        <w:pStyle w:val="ListNumber"/>
      </w:pPr>
      <w:r w:rsidRPr="00C71D41">
        <w:t>Where Change Orders are issued which result in the final contract value exceeding the tendered price, the Owner reserves the right to withhold additional Warranty Security at the same rate (as is determined by dividing the specified maximum Warranty Security by the tendered price) on such additional value of work. Payment for additional Warranty Security costs shall be deemed to be included in all approved prices for Change Orders.</w:t>
      </w:r>
    </w:p>
    <w:p w14:paraId="03F66BD1" w14:textId="77777777" w:rsidR="00C71D41" w:rsidRPr="00C71D41" w:rsidRDefault="00C71D41" w:rsidP="00C71D41">
      <w:pPr>
        <w:pStyle w:val="ListNumber"/>
      </w:pPr>
      <w:r w:rsidRPr="00C71D41">
        <w:t xml:space="preserve">Except as otherwise provided hereunder, the Warranty Security, less any deductions made therefrom as provided for in the Contract, shall be released to the Contractor following the issuance by the </w:t>
      </w:r>
      <w:r w:rsidRPr="00C71D41">
        <w:rPr>
          <w:iCs/>
        </w:rPr>
        <w:t xml:space="preserve">Owner </w:t>
      </w:r>
      <w:r w:rsidRPr="00C71D41">
        <w:t>of the Final Acceptance Certificate at the end of the warranty period.</w:t>
      </w:r>
    </w:p>
    <w:p w14:paraId="1F92D33F" w14:textId="0A88D82B" w:rsidR="00C71D41" w:rsidRPr="00C71D41" w:rsidRDefault="00C71D41" w:rsidP="00C71D41">
      <w:pPr>
        <w:pStyle w:val="ListNumber"/>
        <w:rPr>
          <w:b/>
        </w:rPr>
      </w:pPr>
      <w:r w:rsidRPr="00C71D41">
        <w:rPr>
          <w:b/>
        </w:rPr>
        <w:t xml:space="preserve">No substitute form of </w:t>
      </w:r>
      <w:r w:rsidR="009855D7">
        <w:rPr>
          <w:b/>
        </w:rPr>
        <w:t xml:space="preserve">warranty </w:t>
      </w:r>
      <w:r w:rsidRPr="00C71D41">
        <w:rPr>
          <w:b/>
        </w:rPr>
        <w:t>security will be permitted.</w:t>
      </w:r>
    </w:p>
    <w:p w14:paraId="5EBED2B4" w14:textId="77777777" w:rsidR="00C71D41" w:rsidRPr="00C71D41" w:rsidRDefault="00C71D41" w:rsidP="00C71D41">
      <w:pPr>
        <w:pStyle w:val="Heading2"/>
      </w:pPr>
      <w:r w:rsidRPr="00C71D41">
        <w:t xml:space="preserve">Basis </w:t>
      </w:r>
      <w:r>
        <w:t>o</w:t>
      </w:r>
      <w:r w:rsidRPr="00C71D41">
        <w:t>f Payment</w:t>
      </w:r>
    </w:p>
    <w:p w14:paraId="59A633C8" w14:textId="77777777" w:rsidR="00C71D41" w:rsidRPr="00C71D41" w:rsidRDefault="00C71D41" w:rsidP="00C71D41">
      <w:pPr>
        <w:pStyle w:val="ListNumber"/>
      </w:pPr>
      <w:r w:rsidRPr="00C71D41">
        <w:t>Payment for Surety Bonds and Insurance shall be included in the monthly Payment Certificate after submission of satisfactory documents.</w:t>
      </w:r>
    </w:p>
    <w:p w14:paraId="581D6B2D" w14:textId="0C971055" w:rsidR="00C71D41" w:rsidRPr="00C71D41" w:rsidRDefault="00C71D41" w:rsidP="003C64DC">
      <w:pPr>
        <w:pStyle w:val="ListNumber"/>
        <w:keepNext/>
        <w:keepLines/>
      </w:pPr>
      <w:r w:rsidRPr="00C71D41">
        <w:lastRenderedPageBreak/>
        <w:t>Payment for all carrying costs associated with the Warranty Security Holdback, including interest thereon, shall be made under this item. No other compensation for Warranty Security Holdbacks will be considered. Progress payments will be made as follows:</w:t>
      </w:r>
    </w:p>
    <w:p w14:paraId="7BA59049" w14:textId="77777777" w:rsidR="00C71D41" w:rsidRPr="00C71D41" w:rsidRDefault="00C71D41" w:rsidP="004D74FB">
      <w:pPr>
        <w:pStyle w:val="ListParagraph"/>
        <w:numPr>
          <w:ilvl w:val="0"/>
          <w:numId w:val="42"/>
        </w:numPr>
        <w:rPr>
          <w:lang w:eastAsia="en-CA"/>
        </w:rPr>
        <w:pPrChange w:id="0" w:author="Avery Frey" w:date="2026-06-17T10:02:00Z" w16du:dateUtc="2026-06-17T14:02:00Z">
          <w:pPr>
            <w:keepNext/>
            <w:keepLines/>
            <w:widowControl w:val="0"/>
            <w:numPr>
              <w:numId w:val="36"/>
            </w:numPr>
            <w:tabs>
              <w:tab w:val="num" w:pos="547"/>
              <w:tab w:val="left" w:pos="720"/>
              <w:tab w:val="left" w:pos="1440"/>
              <w:tab w:val="left" w:pos="2160"/>
              <w:tab w:val="left" w:pos="2880"/>
            </w:tabs>
            <w:spacing w:after="0" w:line="288" w:lineRule="auto"/>
            <w:ind w:left="2160" w:hanging="547"/>
          </w:pPr>
        </w:pPrChange>
      </w:pPr>
      <w:r w:rsidRPr="00C71D41">
        <w:rPr>
          <w:lang w:eastAsia="en-CA"/>
        </w:rPr>
        <w:t>25% on the first Progress Payment Certificate</w:t>
      </w:r>
    </w:p>
    <w:p w14:paraId="199D32CA" w14:textId="77777777" w:rsidR="00C71D41" w:rsidRPr="00C71D41" w:rsidRDefault="00C71D41" w:rsidP="004D74FB">
      <w:pPr>
        <w:pStyle w:val="ListParagraph"/>
        <w:numPr>
          <w:ilvl w:val="0"/>
          <w:numId w:val="42"/>
        </w:numPr>
        <w:rPr>
          <w:lang w:eastAsia="en-CA"/>
        </w:rPr>
        <w:pPrChange w:id="1" w:author="Avery Frey" w:date="2026-06-17T10:02:00Z" w16du:dateUtc="2026-06-17T14:02:00Z">
          <w:pPr>
            <w:keepNext/>
            <w:keepLines/>
            <w:widowControl w:val="0"/>
            <w:numPr>
              <w:numId w:val="36"/>
            </w:numPr>
            <w:tabs>
              <w:tab w:val="num" w:pos="547"/>
              <w:tab w:val="left" w:pos="720"/>
              <w:tab w:val="left" w:pos="1440"/>
              <w:tab w:val="left" w:pos="2160"/>
              <w:tab w:val="left" w:pos="2880"/>
            </w:tabs>
            <w:spacing w:after="0" w:line="288" w:lineRule="auto"/>
            <w:ind w:left="2160" w:hanging="547"/>
          </w:pPr>
        </w:pPrChange>
      </w:pPr>
      <w:r w:rsidRPr="00C71D41">
        <w:rPr>
          <w:lang w:eastAsia="en-CA"/>
        </w:rPr>
        <w:t>25% on the Substantial Performance Payment Certificate</w:t>
      </w:r>
    </w:p>
    <w:p w14:paraId="3EB22302" w14:textId="77777777" w:rsidR="00C71D41" w:rsidRPr="00C71D41" w:rsidRDefault="00C71D41" w:rsidP="004D74FB">
      <w:pPr>
        <w:pStyle w:val="ListParagraph"/>
        <w:numPr>
          <w:ilvl w:val="0"/>
          <w:numId w:val="42"/>
        </w:numPr>
        <w:rPr>
          <w:lang w:eastAsia="en-CA"/>
        </w:rPr>
        <w:pPrChange w:id="2" w:author="Avery Frey" w:date="2026-06-17T10:02:00Z" w16du:dateUtc="2026-06-17T14:02:00Z">
          <w:pPr>
            <w:keepNext/>
            <w:keepLines/>
            <w:widowControl w:val="0"/>
            <w:numPr>
              <w:numId w:val="36"/>
            </w:numPr>
            <w:tabs>
              <w:tab w:val="num" w:pos="547"/>
              <w:tab w:val="left" w:pos="720"/>
              <w:tab w:val="left" w:pos="1440"/>
              <w:tab w:val="left" w:pos="2160"/>
              <w:tab w:val="left" w:pos="2880"/>
            </w:tabs>
            <w:spacing w:after="0" w:line="288" w:lineRule="auto"/>
            <w:ind w:left="2160" w:hanging="547"/>
          </w:pPr>
        </w:pPrChange>
      </w:pPr>
      <w:r w:rsidRPr="00C71D41">
        <w:rPr>
          <w:lang w:eastAsia="en-CA"/>
        </w:rPr>
        <w:t>50% on the Final Acceptance Payment Certificate, together with the release of the Warranty Security Holdback at the end of the warranty period, as may be extended in accordance with the Contract.</w:t>
      </w:r>
    </w:p>
    <w:p w14:paraId="52F5E356" w14:textId="77777777" w:rsidR="00C71D41" w:rsidRPr="00C71D41" w:rsidRDefault="00C71D41" w:rsidP="00C71D41">
      <w:pPr>
        <w:pStyle w:val="ListNumber"/>
      </w:pPr>
      <w:r w:rsidRPr="00C71D41">
        <w:t>The sum of prices bid for Bonds, Insurance and Warranty Security Holdback carrying costs shall not exceed 2% of the Lump Sum Tendered Price.</w:t>
      </w:r>
    </w:p>
    <w:p w14:paraId="3E1F2B64" w14:textId="77777777" w:rsidR="00C71D41" w:rsidRPr="00C71D41" w:rsidRDefault="00C71D41" w:rsidP="00C71D41">
      <w:pPr>
        <w:pStyle w:val="Heading1"/>
        <w:rPr>
          <w:lang w:val="en-US" w:bidi="en-US"/>
        </w:rPr>
      </w:pPr>
      <w:r w:rsidRPr="00C71D41">
        <w:rPr>
          <w:lang w:val="en-US" w:bidi="en-US"/>
        </w:rPr>
        <w:t>Products – Not Used</w:t>
      </w:r>
    </w:p>
    <w:p w14:paraId="4CD06A4D" w14:textId="77777777" w:rsidR="00C71D41" w:rsidRPr="00C71D41" w:rsidRDefault="00C71D41" w:rsidP="00C71D41">
      <w:pPr>
        <w:pStyle w:val="Heading1"/>
        <w:rPr>
          <w:lang w:val="en-US" w:bidi="en-US"/>
        </w:rPr>
      </w:pPr>
      <w:r w:rsidRPr="00C71D41">
        <w:rPr>
          <w:lang w:val="en-US" w:bidi="en-US"/>
        </w:rPr>
        <w:t>Execution – Not Used</w:t>
      </w:r>
    </w:p>
    <w:p w14:paraId="728AF70B" w14:textId="77777777" w:rsidR="00C71D41" w:rsidRPr="00C71D41" w:rsidRDefault="00C71D41" w:rsidP="00C71D41">
      <w:pPr>
        <w:tabs>
          <w:tab w:val="left" w:pos="720"/>
          <w:tab w:val="left" w:pos="1440"/>
          <w:tab w:val="left" w:pos="2160"/>
          <w:tab w:val="left" w:pos="2880"/>
        </w:tabs>
        <w:spacing w:before="600" w:after="0" w:line="240" w:lineRule="auto"/>
        <w:jc w:val="center"/>
        <w:rPr>
          <w:rFonts w:eastAsia="Times New Roman" w:cs="Arial"/>
          <w:b/>
          <w:szCs w:val="20"/>
          <w:lang w:eastAsia="en-CA"/>
        </w:rPr>
      </w:pPr>
      <w:r w:rsidRPr="00C71D41">
        <w:rPr>
          <w:rFonts w:eastAsia="Times New Roman" w:cs="Arial"/>
          <w:b/>
          <w:szCs w:val="20"/>
          <w:lang w:eastAsia="en-CA"/>
        </w:rPr>
        <w:t>END OF SECTION</w:t>
      </w:r>
    </w:p>
    <w:sectPr w:rsidR="00C71D41" w:rsidRPr="00C71D41" w:rsidSect="00CD6F5F">
      <w:headerReference w:type="default" r:id="rId11"/>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182FB" w14:textId="77777777" w:rsidR="005249AC" w:rsidRDefault="005249AC" w:rsidP="0093523D">
      <w:pPr>
        <w:spacing w:after="0" w:line="240" w:lineRule="auto"/>
      </w:pPr>
      <w:r>
        <w:separator/>
      </w:r>
    </w:p>
  </w:endnote>
  <w:endnote w:type="continuationSeparator" w:id="0">
    <w:p w14:paraId="5B6D5AD6" w14:textId="77777777" w:rsidR="005249AC" w:rsidRDefault="005249AC" w:rsidP="0093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EBDDF" w14:textId="77777777" w:rsidR="005249AC" w:rsidRDefault="005249AC" w:rsidP="0093523D">
      <w:pPr>
        <w:spacing w:after="0" w:line="240" w:lineRule="auto"/>
      </w:pPr>
      <w:r>
        <w:separator/>
      </w:r>
    </w:p>
  </w:footnote>
  <w:footnote w:type="continuationSeparator" w:id="0">
    <w:p w14:paraId="2D29ECD6" w14:textId="77777777" w:rsidR="005249AC" w:rsidRDefault="005249AC" w:rsidP="00935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D5DED" w14:textId="4D6AADA9" w:rsidR="002F5484" w:rsidRPr="007D414F" w:rsidRDefault="00132AD8" w:rsidP="00CD6F5F">
    <w:pPr>
      <w:pStyle w:val="Header"/>
      <w:pBdr>
        <w:bottom w:val="none" w:sz="0" w:space="0" w:color="auto"/>
      </w:pBdr>
    </w:pPr>
    <w:r>
      <w:rPr>
        <w:highlight w:val="green"/>
      </w:rPr>
      <w:t>Project description</w:t>
    </w:r>
    <w:r w:rsidR="002F5484" w:rsidRPr="007D414F">
      <w:tab/>
      <w:t xml:space="preserve">Section </w:t>
    </w:r>
    <w:r w:rsidR="002F5484">
      <w:t>00 61 14</w:t>
    </w:r>
  </w:p>
  <w:p w14:paraId="59390E49" w14:textId="7BE58A48" w:rsidR="002F5484" w:rsidRPr="00CD6F5F" w:rsidRDefault="00CD6F5F" w:rsidP="00CD6F5F">
    <w:pPr>
      <w:pStyle w:val="Header"/>
      <w:pBdr>
        <w:bottom w:val="none" w:sz="0" w:space="0" w:color="auto"/>
      </w:pBdr>
    </w:pPr>
    <w:r w:rsidRPr="00CD6F5F">
      <w:t>Region of Durham Contract D202</w:t>
    </w:r>
    <w:r w:rsidRPr="00CD6F5F">
      <w:rPr>
        <w:highlight w:val="green"/>
      </w:rPr>
      <w:t>X-XX</w:t>
    </w:r>
    <w:r w:rsidR="002F5484" w:rsidRPr="00CD6F5F">
      <w:tab/>
      <w:t>Bonds and Certif</w:t>
    </w:r>
    <w:r w:rsidR="00505F8A" w:rsidRPr="00CD6F5F">
      <w:t>i</w:t>
    </w:r>
    <w:r w:rsidR="002F5484" w:rsidRPr="00CD6F5F">
      <w:t>cates</w:t>
    </w:r>
  </w:p>
  <w:p w14:paraId="7CE5E167" w14:textId="49806925" w:rsidR="002F5484" w:rsidRPr="00CD6F5F" w:rsidRDefault="002F5484" w:rsidP="00CD6F5F">
    <w:pPr>
      <w:pStyle w:val="Header"/>
      <w:pBdr>
        <w:bottom w:val="single" w:sz="4" w:space="0" w:color="auto"/>
      </w:pBdr>
      <w:spacing w:after="240"/>
    </w:pPr>
    <w:r w:rsidRPr="00CD6F5F">
      <w:tab/>
      <w:t>P</w:t>
    </w:r>
    <w:r w:rsidRPr="00CD6F5F">
      <w:rPr>
        <w:rFonts w:eastAsia="Calibri"/>
      </w:rPr>
      <w:t xml:space="preserve">age </w:t>
    </w:r>
    <w:r w:rsidRPr="00CD6F5F">
      <w:rPr>
        <w:rFonts w:eastAsia="Calibri"/>
      </w:rPr>
      <w:fldChar w:fldCharType="begin"/>
    </w:r>
    <w:r w:rsidRPr="00CD6F5F">
      <w:rPr>
        <w:rFonts w:eastAsia="Calibri"/>
      </w:rPr>
      <w:instrText xml:space="preserve"> PAGE  \* MERGEFORMAT </w:instrText>
    </w:r>
    <w:r w:rsidRPr="00CD6F5F">
      <w:rPr>
        <w:rFonts w:eastAsia="Calibri"/>
      </w:rPr>
      <w:fldChar w:fldCharType="separate"/>
    </w:r>
    <w:r w:rsidRPr="00CD6F5F">
      <w:rPr>
        <w:rFonts w:eastAsia="Calibri"/>
      </w:rPr>
      <w:t>1</w:t>
    </w:r>
    <w:r w:rsidRPr="00CD6F5F">
      <w:rPr>
        <w:rFonts w:eastAsia="Calibri"/>
      </w:rPr>
      <w:fldChar w:fldCharType="end"/>
    </w:r>
    <w:r w:rsidRPr="00CD6F5F">
      <w:rPr>
        <w:rFonts w:eastAsia="Calibri"/>
      </w:rPr>
      <w:t xml:space="preserve"> of </w:t>
    </w:r>
    <w:r w:rsidRPr="00CD6F5F">
      <w:rPr>
        <w:rFonts w:eastAsia="Calibri"/>
      </w:rPr>
      <w:fldChar w:fldCharType="begin"/>
    </w:r>
    <w:r w:rsidRPr="00CD6F5F">
      <w:rPr>
        <w:rFonts w:eastAsia="Calibri"/>
      </w:rPr>
      <w:instrText xml:space="preserve"> NUMPAGES </w:instrText>
    </w:r>
    <w:r w:rsidRPr="00CD6F5F">
      <w:rPr>
        <w:rFonts w:eastAsia="Calibri"/>
      </w:rPr>
      <w:fldChar w:fldCharType="separate"/>
    </w:r>
    <w:r w:rsidRPr="00CD6F5F">
      <w:rPr>
        <w:rFonts w:eastAsia="Calibri"/>
      </w:rPr>
      <w:t>3</w:t>
    </w:r>
    <w:r w:rsidRPr="00CD6F5F">
      <w:rPr>
        <w:rFonts w:eastAsia="Calibri"/>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C225BC"/>
    <w:lvl w:ilvl="0">
      <w:start w:val="1"/>
      <w:numFmt w:val="decimal"/>
      <w:lvlText w:val=".%1"/>
      <w:lvlJc w:val="left"/>
      <w:pPr>
        <w:ind w:left="4320" w:hanging="720"/>
      </w:pPr>
      <w:rPr>
        <w:rFonts w:hint="default"/>
      </w:rPr>
    </w:lvl>
  </w:abstractNum>
  <w:abstractNum w:abstractNumId="1" w15:restartNumberingAfterBreak="0">
    <w:nsid w:val="FFFFFF7D"/>
    <w:multiLevelType w:val="singleLevel"/>
    <w:tmpl w:val="E7007C38"/>
    <w:lvl w:ilvl="0">
      <w:start w:val="1"/>
      <w:numFmt w:val="decimal"/>
      <w:lvlText w:val=".%1"/>
      <w:lvlJc w:val="left"/>
      <w:pPr>
        <w:ind w:left="3600" w:hanging="720"/>
      </w:pPr>
      <w:rPr>
        <w:rFonts w:ascii="Arial" w:hAnsi="Arial" w:hint="default"/>
        <w:b w:val="0"/>
        <w:i w:val="0"/>
        <w:caps w:val="0"/>
        <w:strike w:val="0"/>
        <w:dstrike w:val="0"/>
        <w:vanish w:val="0"/>
        <w:spacing w:val="0"/>
        <w:kern w:val="0"/>
        <w:position w:val="0"/>
        <w:sz w:val="24"/>
        <w:vertAlign w:val="baseline"/>
        <w14:cntxtAlts w14:val="0"/>
      </w:rPr>
    </w:lvl>
  </w:abstractNum>
  <w:abstractNum w:abstractNumId="2" w15:restartNumberingAfterBreak="0">
    <w:nsid w:val="FFFFFF7E"/>
    <w:multiLevelType w:val="singleLevel"/>
    <w:tmpl w:val="927AB4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9449B40"/>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9EF45D6A"/>
    <w:lvl w:ilvl="0">
      <w:start w:val="1"/>
      <w:numFmt w:val="decimal"/>
      <w:lvlText w:val="%1."/>
      <w:lvlJc w:val="left"/>
      <w:pPr>
        <w:tabs>
          <w:tab w:val="num" w:pos="360"/>
        </w:tabs>
        <w:ind w:left="360" w:hanging="360"/>
      </w:pPr>
    </w:lvl>
  </w:abstractNum>
  <w:abstractNum w:abstractNumId="5" w15:restartNumberingAfterBreak="0">
    <w:nsid w:val="FFFFFFFB"/>
    <w:multiLevelType w:val="multilevel"/>
    <w:tmpl w:val="2D06BDE4"/>
    <w:lvl w:ilvl="0">
      <w:start w:val="1"/>
      <w:numFmt w:val="decimal"/>
      <w:lvlText w:val="%1"/>
      <w:lvlJc w:val="left"/>
      <w:pPr>
        <w:tabs>
          <w:tab w:val="num" w:pos="0"/>
        </w:tabs>
        <w:ind w:left="0" w:hanging="2304"/>
      </w:pPr>
    </w:lvl>
    <w:lvl w:ilvl="1">
      <w:start w:val="1"/>
      <w:numFmt w:val="decimalZero"/>
      <w:lvlText w:val="%1.%2"/>
      <w:lvlJc w:val="left"/>
      <w:pPr>
        <w:tabs>
          <w:tab w:val="num" w:pos="864"/>
        </w:tabs>
        <w:ind w:left="864" w:hanging="864"/>
      </w:pPr>
    </w:lvl>
    <w:lvl w:ilvl="2">
      <w:start w:val="1"/>
      <w:numFmt w:val="upperLetter"/>
      <w:lvlText w:val="%3."/>
      <w:lvlJc w:val="left"/>
      <w:pPr>
        <w:tabs>
          <w:tab w:val="num" w:pos="0"/>
        </w:tabs>
        <w:ind w:left="1440" w:hanging="576"/>
      </w:pPr>
    </w:lvl>
    <w:lvl w:ilvl="3">
      <w:start w:val="1"/>
      <w:numFmt w:val="decimal"/>
      <w:lvlText w:val="%4."/>
      <w:lvlJc w:val="left"/>
      <w:pPr>
        <w:tabs>
          <w:tab w:val="num" w:pos="0"/>
        </w:tabs>
        <w:ind w:left="2016" w:hanging="576"/>
      </w:pPr>
    </w:lvl>
    <w:lvl w:ilvl="4">
      <w:start w:val="1"/>
      <w:numFmt w:val="lowerLetter"/>
      <w:lvlText w:val="%5."/>
      <w:lvlJc w:val="left"/>
      <w:pPr>
        <w:tabs>
          <w:tab w:val="num" w:pos="0"/>
        </w:tabs>
        <w:ind w:left="2592" w:hanging="576"/>
      </w:pPr>
    </w:lvl>
    <w:lvl w:ilvl="5">
      <w:start w:val="1"/>
      <w:numFmt w:val="decimal"/>
      <w:lvlText w:val="%6)"/>
      <w:lvlJc w:val="left"/>
      <w:pPr>
        <w:tabs>
          <w:tab w:val="num" w:pos="0"/>
        </w:tabs>
        <w:ind w:left="3168" w:hanging="576"/>
      </w:pPr>
    </w:lvl>
    <w:lvl w:ilvl="6">
      <w:start w:val="1"/>
      <w:numFmt w:val="lowerLetter"/>
      <w:lvlText w:val="%7)"/>
      <w:lvlJc w:val="left"/>
      <w:pPr>
        <w:tabs>
          <w:tab w:val="num" w:pos="0"/>
        </w:tabs>
        <w:ind w:left="3744" w:hanging="576"/>
      </w:pPr>
    </w:lvl>
    <w:lvl w:ilvl="7">
      <w:start w:val="1"/>
      <w:numFmt w:val="decimal"/>
      <w:lvlText w:val="(%8)"/>
      <w:lvlJc w:val="left"/>
      <w:pPr>
        <w:tabs>
          <w:tab w:val="num" w:pos="0"/>
        </w:tabs>
        <w:ind w:left="4320" w:hanging="576"/>
      </w:pPr>
    </w:lvl>
    <w:lvl w:ilvl="8">
      <w:start w:val="1"/>
      <w:numFmt w:val="lowerLetter"/>
      <w:lvlText w:val="(%9)"/>
      <w:lvlJc w:val="left"/>
      <w:pPr>
        <w:tabs>
          <w:tab w:val="num" w:pos="0"/>
        </w:tabs>
        <w:ind w:left="4896" w:hanging="576"/>
      </w:pPr>
    </w:lvl>
  </w:abstractNum>
  <w:abstractNum w:abstractNumId="6" w15:restartNumberingAfterBreak="0">
    <w:nsid w:val="00F61ED7"/>
    <w:multiLevelType w:val="multilevel"/>
    <w:tmpl w:val="686EDFC0"/>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pStyle w:val="Heading3"/>
      <w:lvlText w:val=".%3"/>
      <w:lvlJc w:val="left"/>
      <w:pPr>
        <w:tabs>
          <w:tab w:val="num" w:pos="1440"/>
        </w:tabs>
        <w:ind w:left="1440" w:hanging="720"/>
      </w:pPr>
      <w:rPr>
        <w:rFonts w:hint="default"/>
        <w:i w:val="0"/>
        <w:color w:val="auto"/>
      </w:rPr>
    </w:lvl>
    <w:lvl w:ilvl="3">
      <w:start w:val="1"/>
      <w:numFmt w:val="decimal"/>
      <w:pStyle w:val="Heading4"/>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7" w15:restartNumberingAfterBreak="0">
    <w:nsid w:val="098A222C"/>
    <w:multiLevelType w:val="hybridMultilevel"/>
    <w:tmpl w:val="151E701C"/>
    <w:lvl w:ilvl="0" w:tplc="C2141AA2">
      <w:start w:val="1"/>
      <w:numFmt w:val="decimal"/>
      <w:lvlText w:val=".%1"/>
      <w:lvlJc w:val="left"/>
      <w:pPr>
        <w:ind w:left="2160" w:hanging="720"/>
      </w:pPr>
      <w:rPr>
        <w:rFonts w:hint="default"/>
      </w:rPr>
    </w:lvl>
    <w:lvl w:ilvl="1" w:tplc="10090019" w:tentative="1">
      <w:start w:val="1"/>
      <w:numFmt w:val="lowerLetter"/>
      <w:lvlText w:val="%2."/>
      <w:lvlJc w:val="left"/>
      <w:pPr>
        <w:ind w:left="2880" w:hanging="360"/>
      </w:pPr>
    </w:lvl>
    <w:lvl w:ilvl="2" w:tplc="1009001B">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8" w15:restartNumberingAfterBreak="0">
    <w:nsid w:val="1D8B2610"/>
    <w:multiLevelType w:val="hybridMultilevel"/>
    <w:tmpl w:val="E1AE7300"/>
    <w:lvl w:ilvl="0" w:tplc="610A57DA">
      <w:start w:val="1"/>
      <w:numFmt w:val="decimal"/>
      <w:lvlText w:val=".%1"/>
      <w:lvlJc w:val="left"/>
      <w:pPr>
        <w:ind w:left="1440" w:hanging="360"/>
      </w:pPr>
      <w:rPr>
        <w:rFonts w:hint="default"/>
        <w:b w:val="0"/>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9" w15:restartNumberingAfterBreak="0">
    <w:nsid w:val="1FF22C09"/>
    <w:multiLevelType w:val="multilevel"/>
    <w:tmpl w:val="0BBEC3BA"/>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0" w15:restartNumberingAfterBreak="0">
    <w:nsid w:val="2591531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0823425"/>
    <w:multiLevelType w:val="multilevel"/>
    <w:tmpl w:val="FDBCA3D8"/>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2" w15:restartNumberingAfterBreak="0">
    <w:nsid w:val="37311482"/>
    <w:multiLevelType w:val="multilevel"/>
    <w:tmpl w:val="76CCD4F4"/>
    <w:lvl w:ilvl="0">
      <w:start w:val="1"/>
      <w:numFmt w:val="decimal"/>
      <w:pStyle w:val="Heading1"/>
      <w:lvlText w:val="%1"/>
      <w:lvlJc w:val="left"/>
      <w:pPr>
        <w:tabs>
          <w:tab w:val="num" w:pos="720"/>
        </w:tabs>
        <w:ind w:left="720" w:hanging="720"/>
      </w:pPr>
      <w:rPr>
        <w:rFonts w:ascii="Arial Bold" w:hAnsi="Arial Bold" w:hint="default"/>
        <w:b/>
        <w:i w:val="0"/>
        <w:caps w:val="0"/>
        <w:strike w:val="0"/>
        <w:dstrike w:val="0"/>
        <w:vanish w:val="0"/>
        <w:spacing w:val="0"/>
        <w:kern w:val="0"/>
        <w:position w:val="0"/>
        <w:sz w:val="24"/>
        <w:vertAlign w:val="baseline"/>
        <w14:cntxtAlts w14:val="0"/>
      </w:rPr>
    </w:lvl>
    <w:lvl w:ilvl="1">
      <w:start w:val="1"/>
      <w:numFmt w:val="decimal"/>
      <w:pStyle w:val="Heading2"/>
      <w:lvlText w:val="%1.%2"/>
      <w:lvlJc w:val="left"/>
      <w:pPr>
        <w:tabs>
          <w:tab w:val="num" w:pos="720"/>
        </w:tabs>
        <w:ind w:left="720" w:hanging="720"/>
      </w:pPr>
      <w:rPr>
        <w:rFonts w:hint="default"/>
      </w:rPr>
    </w:lvl>
    <w:lvl w:ilvl="2">
      <w:start w:val="1"/>
      <w:numFmt w:val="decimal"/>
      <w:pStyle w:val="ListNumber"/>
      <w:lvlText w:val=".%3"/>
      <w:lvlJc w:val="left"/>
      <w:pPr>
        <w:tabs>
          <w:tab w:val="num" w:pos="1440"/>
        </w:tabs>
        <w:ind w:left="1440" w:hanging="720"/>
      </w:pPr>
      <w:rPr>
        <w:rFonts w:hint="default"/>
      </w:rPr>
    </w:lvl>
    <w:lvl w:ilvl="3">
      <w:start w:val="1"/>
      <w:numFmt w:val="decimal"/>
      <w:pStyle w:val="ListNumber2"/>
      <w:lvlText w:val=".%4"/>
      <w:lvlJc w:val="left"/>
      <w:pPr>
        <w:tabs>
          <w:tab w:val="num" w:pos="2160"/>
        </w:tabs>
        <w:ind w:left="2160" w:hanging="720"/>
      </w:pPr>
      <w:rPr>
        <w:rFonts w:hint="default"/>
      </w:rPr>
    </w:lvl>
    <w:lvl w:ilvl="4">
      <w:start w:val="1"/>
      <w:numFmt w:val="decimal"/>
      <w:pStyle w:val="ListNumber3"/>
      <w:lvlText w:val=".%5"/>
      <w:lvlJc w:val="left"/>
      <w:pPr>
        <w:tabs>
          <w:tab w:val="num" w:pos="2880"/>
        </w:tabs>
        <w:ind w:left="2880" w:hanging="720"/>
      </w:pPr>
      <w:rPr>
        <w:rFonts w:hint="default"/>
      </w:rPr>
    </w:lvl>
    <w:lvl w:ilvl="5">
      <w:start w:val="1"/>
      <w:numFmt w:val="decimal"/>
      <w:pStyle w:val="ListNumber4"/>
      <w:lvlText w:val=".%6"/>
      <w:lvlJc w:val="left"/>
      <w:pPr>
        <w:tabs>
          <w:tab w:val="num" w:pos="3600"/>
        </w:tabs>
        <w:ind w:left="3600" w:hanging="720"/>
      </w:pPr>
      <w:rPr>
        <w:rFonts w:hint="default"/>
      </w:rPr>
    </w:lvl>
    <w:lvl w:ilvl="6">
      <w:start w:val="1"/>
      <w:numFmt w:val="decimal"/>
      <w:pStyle w:val="ListNumber5"/>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3" w15:restartNumberingAfterBreak="0">
    <w:nsid w:val="43C64F0A"/>
    <w:multiLevelType w:val="multilevel"/>
    <w:tmpl w:val="073E53B8"/>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4" w15:restartNumberingAfterBreak="0">
    <w:nsid w:val="46CC5502"/>
    <w:multiLevelType w:val="multilevel"/>
    <w:tmpl w:val="901AB68E"/>
    <w:lvl w:ilvl="0">
      <w:start w:val="1"/>
      <w:numFmt w:val="decimal"/>
      <w:lvlText w:val=".%1"/>
      <w:lvlJc w:val="left"/>
      <w:pPr>
        <w:ind w:left="720" w:hanging="720"/>
      </w:pPr>
      <w:rPr>
        <w:rFonts w:ascii="Arial" w:hAnsi="Arial" w:hint="default"/>
        <w:b w:val="0"/>
        <w:i w:val="0"/>
        <w:caps w:val="0"/>
        <w:strike w:val="0"/>
        <w:dstrike w:val="0"/>
        <w:vanish w:val="0"/>
        <w:spacing w:val="0"/>
        <w:kern w:val="0"/>
        <w:position w:val="0"/>
        <w:sz w:val="24"/>
        <w:vertAlign w:val="baseline"/>
        <w14:cntxtAlts w14:val="0"/>
      </w:rPr>
    </w:lvl>
    <w:lvl w:ilvl="1">
      <w:start w:val="1"/>
      <w:numFmt w:val="decimal"/>
      <w:lvlText w:val="%2.%1"/>
      <w:lvlJc w:val="left"/>
      <w:pPr>
        <w:ind w:left="720" w:hanging="720"/>
      </w:pPr>
      <w:rPr>
        <w:rFonts w:hint="default"/>
      </w:rPr>
    </w:lvl>
    <w:lvl w:ilvl="2">
      <w:start w:val="1"/>
      <w:numFmt w:val="decimal"/>
      <w:lvlText w:val=".%3"/>
      <w:lvlJc w:val="right"/>
      <w:pPr>
        <w:tabs>
          <w:tab w:val="num" w:pos="1440"/>
        </w:tabs>
        <w:ind w:left="1440" w:hanging="720"/>
      </w:pPr>
      <w:rPr>
        <w:rFonts w:hint="default"/>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5" w15:restartNumberingAfterBreak="0">
    <w:nsid w:val="485069FB"/>
    <w:multiLevelType w:val="multilevel"/>
    <w:tmpl w:val="EB5A87EA"/>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6" w15:restartNumberingAfterBreak="0">
    <w:nsid w:val="51E21AB2"/>
    <w:multiLevelType w:val="hybridMultilevel"/>
    <w:tmpl w:val="C024C68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7" w15:restartNumberingAfterBreak="0">
    <w:nsid w:val="59A2637A"/>
    <w:multiLevelType w:val="hybridMultilevel"/>
    <w:tmpl w:val="0F9EA0E2"/>
    <w:lvl w:ilvl="0" w:tplc="FFFFFFFF">
      <w:start w:val="1"/>
      <w:numFmt w:val="bullet"/>
      <w:lvlText w:val=""/>
      <w:lvlJc w:val="left"/>
      <w:pPr>
        <w:tabs>
          <w:tab w:val="num" w:pos="547"/>
        </w:tabs>
        <w:ind w:left="547" w:hanging="54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A437E4"/>
    <w:multiLevelType w:val="hybridMultilevel"/>
    <w:tmpl w:val="656A0152"/>
    <w:lvl w:ilvl="0" w:tplc="E1760FE8">
      <w:start w:val="1"/>
      <w:numFmt w:val="decimal"/>
      <w:lvlText w:val=".%1"/>
      <w:lvlJc w:val="left"/>
      <w:pPr>
        <w:ind w:left="2880" w:hanging="72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19" w15:restartNumberingAfterBreak="0">
    <w:nsid w:val="6D6A4E16"/>
    <w:multiLevelType w:val="multilevel"/>
    <w:tmpl w:val="98B02CB2"/>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20" w15:restartNumberingAfterBreak="0">
    <w:nsid w:val="6EC12145"/>
    <w:multiLevelType w:val="multilevel"/>
    <w:tmpl w:val="3F562114"/>
    <w:styleLink w:val="Headings"/>
    <w:lvl w:ilvl="0">
      <w:start w:val="1"/>
      <w:numFmt w:val="decimal"/>
      <w:lvlText w:val="%1."/>
      <w:lvlJc w:val="left"/>
      <w:pPr>
        <w:tabs>
          <w:tab w:val="num" w:pos="720"/>
        </w:tabs>
        <w:ind w:left="720" w:hanging="720"/>
      </w:pPr>
      <w:rPr>
        <w:rFonts w:ascii="Arial Bold" w:hAnsi="Arial Bold" w:hint="default"/>
        <w:b/>
        <w:i w:val="0"/>
        <w:caps w:val="0"/>
        <w:strike w:val="0"/>
        <w:dstrike w:val="0"/>
        <w:vanish w:val="0"/>
        <w:spacing w:val="0"/>
        <w:kern w:val="0"/>
        <w:position w:val="0"/>
        <w:sz w:val="24"/>
        <w:vertAlign w:val="baseline"/>
        <w14:cntxtAlts w14:val="0"/>
      </w:rPr>
    </w:lvl>
    <w:lvl w:ilvl="1">
      <w:start w:val="1"/>
      <w:numFmt w:val="decimal"/>
      <w:lvlText w:val="%1.%2"/>
      <w:lvlJc w:val="left"/>
      <w:pPr>
        <w:tabs>
          <w:tab w:val="num" w:pos="720"/>
        </w:tabs>
        <w:ind w:left="720" w:hanging="720"/>
      </w:pPr>
      <w:rPr>
        <w:rFonts w:hint="default"/>
      </w:rPr>
    </w:lvl>
    <w:lvl w:ilvl="2">
      <w:start w:val="1"/>
      <w:numFmt w:val="decimal"/>
      <w:lvlText w:val=".%3"/>
      <w:lvlJc w:val="left"/>
      <w:pPr>
        <w:tabs>
          <w:tab w:val="num" w:pos="1440"/>
        </w:tabs>
        <w:ind w:left="1440" w:hanging="720"/>
      </w:pPr>
      <w:rPr>
        <w:rFonts w:hint="default"/>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21" w15:restartNumberingAfterBreak="0">
    <w:nsid w:val="73A66C31"/>
    <w:multiLevelType w:val="multilevel"/>
    <w:tmpl w:val="3F562114"/>
    <w:numStyleLink w:val="Headings"/>
  </w:abstractNum>
  <w:abstractNum w:abstractNumId="22" w15:restartNumberingAfterBreak="0">
    <w:nsid w:val="7E073543"/>
    <w:multiLevelType w:val="multilevel"/>
    <w:tmpl w:val="3F562114"/>
    <w:numStyleLink w:val="Headings"/>
  </w:abstractNum>
  <w:abstractNum w:abstractNumId="23" w15:restartNumberingAfterBreak="0">
    <w:nsid w:val="7F510B28"/>
    <w:multiLevelType w:val="multilevel"/>
    <w:tmpl w:val="3F562114"/>
    <w:numStyleLink w:val="Headings"/>
  </w:abstractNum>
  <w:num w:numId="1" w16cid:durableId="152920422">
    <w:abstractNumId w:val="9"/>
  </w:num>
  <w:num w:numId="2" w16cid:durableId="1801698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5646882">
    <w:abstractNumId w:val="15"/>
  </w:num>
  <w:num w:numId="4" w16cid:durableId="2096198095">
    <w:abstractNumId w:val="13"/>
  </w:num>
  <w:num w:numId="5" w16cid:durableId="1811752181">
    <w:abstractNumId w:val="19"/>
  </w:num>
  <w:num w:numId="6" w16cid:durableId="401370011">
    <w:abstractNumId w:val="6"/>
  </w:num>
  <w:num w:numId="7" w16cid:durableId="1014722165">
    <w:abstractNumId w:val="5"/>
  </w:num>
  <w:num w:numId="8" w16cid:durableId="1962421600">
    <w:abstractNumId w:val="6"/>
  </w:num>
  <w:num w:numId="9" w16cid:durableId="903570069">
    <w:abstractNumId w:val="11"/>
  </w:num>
  <w:num w:numId="10" w16cid:durableId="433282035">
    <w:abstractNumId w:val="11"/>
  </w:num>
  <w:num w:numId="11" w16cid:durableId="479885339">
    <w:abstractNumId w:val="3"/>
  </w:num>
  <w:num w:numId="12" w16cid:durableId="415636047">
    <w:abstractNumId w:val="7"/>
  </w:num>
  <w:num w:numId="13" w16cid:durableId="1187906560">
    <w:abstractNumId w:val="2"/>
  </w:num>
  <w:num w:numId="14" w16cid:durableId="234126128">
    <w:abstractNumId w:val="18"/>
  </w:num>
  <w:num w:numId="15" w16cid:durableId="159658776">
    <w:abstractNumId w:val="1"/>
  </w:num>
  <w:num w:numId="16" w16cid:durableId="196430594">
    <w:abstractNumId w:val="1"/>
  </w:num>
  <w:num w:numId="17" w16cid:durableId="1163467793">
    <w:abstractNumId w:val="0"/>
  </w:num>
  <w:num w:numId="18" w16cid:durableId="58990044">
    <w:abstractNumId w:val="0"/>
  </w:num>
  <w:num w:numId="19" w16cid:durableId="213931545">
    <w:abstractNumId w:val="4"/>
  </w:num>
  <w:num w:numId="20" w16cid:durableId="1801725134">
    <w:abstractNumId w:val="11"/>
  </w:num>
  <w:num w:numId="21" w16cid:durableId="6742615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67275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974332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233451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401962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85282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3081030">
    <w:abstractNumId w:val="11"/>
  </w:num>
  <w:num w:numId="28" w16cid:durableId="20282572">
    <w:abstractNumId w:val="20"/>
  </w:num>
  <w:num w:numId="29" w16cid:durableId="7785720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91167653">
    <w:abstractNumId w:val="22"/>
  </w:num>
  <w:num w:numId="31" w16cid:durableId="1599872860">
    <w:abstractNumId w:val="10"/>
  </w:num>
  <w:num w:numId="32" w16cid:durableId="428618639">
    <w:abstractNumId w:val="14"/>
  </w:num>
  <w:num w:numId="33" w16cid:durableId="1585413355">
    <w:abstractNumId w:val="21"/>
  </w:num>
  <w:num w:numId="34" w16cid:durableId="59401081">
    <w:abstractNumId w:val="23"/>
  </w:num>
  <w:num w:numId="35" w16cid:durableId="841358883">
    <w:abstractNumId w:val="12"/>
  </w:num>
  <w:num w:numId="36" w16cid:durableId="318385371">
    <w:abstractNumId w:val="17"/>
  </w:num>
  <w:num w:numId="37" w16cid:durableId="1097169359">
    <w:abstractNumId w:val="8"/>
  </w:num>
  <w:num w:numId="38" w16cid:durableId="1397514261">
    <w:abstractNumId w:val="8"/>
    <w:lvlOverride w:ilvl="0">
      <w:startOverride w:val="1"/>
    </w:lvlOverride>
  </w:num>
  <w:num w:numId="39" w16cid:durableId="2028405685">
    <w:abstractNumId w:val="8"/>
    <w:lvlOverride w:ilvl="0">
      <w:startOverride w:val="1"/>
    </w:lvlOverride>
  </w:num>
  <w:num w:numId="40" w16cid:durableId="1084061311">
    <w:abstractNumId w:val="8"/>
    <w:lvlOverride w:ilvl="0">
      <w:startOverride w:val="1"/>
    </w:lvlOverride>
  </w:num>
  <w:num w:numId="41" w16cid:durableId="861092570">
    <w:abstractNumId w:val="8"/>
    <w:lvlOverride w:ilvl="0">
      <w:startOverride w:val="1"/>
    </w:lvlOverride>
  </w:num>
  <w:num w:numId="42" w16cid:durableId="2074500190">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very Frey">
    <w15:presenceInfo w15:providerId="AD" w15:userId="S::Avery.Frey@durham.ca::1c47e6f5-0e47-4f51-9ad6-ba00fe056f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D41"/>
    <w:rsid w:val="00002B03"/>
    <w:rsid w:val="00041798"/>
    <w:rsid w:val="000C1FD4"/>
    <w:rsid w:val="00132AD8"/>
    <w:rsid w:val="00137078"/>
    <w:rsid w:val="0017123B"/>
    <w:rsid w:val="00183844"/>
    <w:rsid w:val="00195E6A"/>
    <w:rsid w:val="001E4277"/>
    <w:rsid w:val="002467AD"/>
    <w:rsid w:val="002509E9"/>
    <w:rsid w:val="002663CE"/>
    <w:rsid w:val="00283000"/>
    <w:rsid w:val="00292138"/>
    <w:rsid w:val="002D7B0B"/>
    <w:rsid w:val="002F5484"/>
    <w:rsid w:val="00314A59"/>
    <w:rsid w:val="00371340"/>
    <w:rsid w:val="00375CA8"/>
    <w:rsid w:val="00396C05"/>
    <w:rsid w:val="003C64DC"/>
    <w:rsid w:val="003E7D91"/>
    <w:rsid w:val="00463BA7"/>
    <w:rsid w:val="004B7F31"/>
    <w:rsid w:val="004D3A67"/>
    <w:rsid w:val="004D74FB"/>
    <w:rsid w:val="004F4BE6"/>
    <w:rsid w:val="00505F8A"/>
    <w:rsid w:val="005236BF"/>
    <w:rsid w:val="005249AC"/>
    <w:rsid w:val="005311E1"/>
    <w:rsid w:val="005437AB"/>
    <w:rsid w:val="00546DB6"/>
    <w:rsid w:val="0055741D"/>
    <w:rsid w:val="00576A1C"/>
    <w:rsid w:val="0057710B"/>
    <w:rsid w:val="00581FC3"/>
    <w:rsid w:val="00613AA3"/>
    <w:rsid w:val="00616DA7"/>
    <w:rsid w:val="006313F6"/>
    <w:rsid w:val="00657548"/>
    <w:rsid w:val="00673FDB"/>
    <w:rsid w:val="006B5DC1"/>
    <w:rsid w:val="006B7EA3"/>
    <w:rsid w:val="006D671B"/>
    <w:rsid w:val="006E7B64"/>
    <w:rsid w:val="00713CAB"/>
    <w:rsid w:val="0075420E"/>
    <w:rsid w:val="00757D1C"/>
    <w:rsid w:val="00763747"/>
    <w:rsid w:val="00785639"/>
    <w:rsid w:val="0083195A"/>
    <w:rsid w:val="0084468D"/>
    <w:rsid w:val="00873B5B"/>
    <w:rsid w:val="008B6544"/>
    <w:rsid w:val="008F79B3"/>
    <w:rsid w:val="00906493"/>
    <w:rsid w:val="0091781E"/>
    <w:rsid w:val="0093523D"/>
    <w:rsid w:val="009855D7"/>
    <w:rsid w:val="009872B4"/>
    <w:rsid w:val="0099258F"/>
    <w:rsid w:val="009B73EC"/>
    <w:rsid w:val="009F23C9"/>
    <w:rsid w:val="00A71F2B"/>
    <w:rsid w:val="00A80D68"/>
    <w:rsid w:val="00AC746B"/>
    <w:rsid w:val="00AD2452"/>
    <w:rsid w:val="00AE6F7E"/>
    <w:rsid w:val="00AE7EAE"/>
    <w:rsid w:val="00B23496"/>
    <w:rsid w:val="00B2431E"/>
    <w:rsid w:val="00B41C69"/>
    <w:rsid w:val="00B6092D"/>
    <w:rsid w:val="00BB0292"/>
    <w:rsid w:val="00BB75C2"/>
    <w:rsid w:val="00C0618C"/>
    <w:rsid w:val="00C22E5C"/>
    <w:rsid w:val="00C25D26"/>
    <w:rsid w:val="00C501EE"/>
    <w:rsid w:val="00C71D41"/>
    <w:rsid w:val="00CC0326"/>
    <w:rsid w:val="00CC0E32"/>
    <w:rsid w:val="00CD27B4"/>
    <w:rsid w:val="00CD51D9"/>
    <w:rsid w:val="00CD6F5F"/>
    <w:rsid w:val="00CF7C8A"/>
    <w:rsid w:val="00D4514D"/>
    <w:rsid w:val="00D56ABB"/>
    <w:rsid w:val="00D7722E"/>
    <w:rsid w:val="00D91244"/>
    <w:rsid w:val="00D96F8A"/>
    <w:rsid w:val="00DE11D7"/>
    <w:rsid w:val="00E14806"/>
    <w:rsid w:val="00E16806"/>
    <w:rsid w:val="00E2321E"/>
    <w:rsid w:val="00E469B3"/>
    <w:rsid w:val="00EA05F9"/>
    <w:rsid w:val="00EC5448"/>
    <w:rsid w:val="00F02C9D"/>
    <w:rsid w:val="00F31F50"/>
    <w:rsid w:val="00F433C8"/>
    <w:rsid w:val="00F80BB8"/>
    <w:rsid w:val="00F906D3"/>
    <w:rsid w:val="00F9155D"/>
    <w:rsid w:val="00FC1049"/>
    <w:rsid w:val="00FC6149"/>
    <w:rsid w:val="00FD1112"/>
    <w:rsid w:val="00FD1342"/>
    <w:rsid w:val="00FE33BF"/>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F8555"/>
  <w15:docId w15:val="{AF7B4C9F-3C8C-4D68-904A-D6F80511B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F7E"/>
  </w:style>
  <w:style w:type="paragraph" w:styleId="Heading1">
    <w:name w:val="heading 1"/>
    <w:basedOn w:val="Normal"/>
    <w:next w:val="Heading2"/>
    <w:link w:val="Heading1Char"/>
    <w:qFormat/>
    <w:rsid w:val="0057710B"/>
    <w:pPr>
      <w:keepNext/>
      <w:numPr>
        <w:numId w:val="35"/>
      </w:numPr>
      <w:spacing w:before="480" w:after="0" w:line="288" w:lineRule="auto"/>
      <w:outlineLvl w:val="0"/>
    </w:pPr>
    <w:rPr>
      <w:rFonts w:ascii="Arial Bold" w:eastAsia="Times New Roman" w:hAnsi="Arial Bold" w:cs="Arial"/>
      <w:b/>
      <w:lang w:eastAsia="en-CA"/>
    </w:rPr>
  </w:style>
  <w:style w:type="paragraph" w:styleId="Heading2">
    <w:name w:val="heading 2"/>
    <w:basedOn w:val="Normal"/>
    <w:next w:val="Heading3"/>
    <w:link w:val="Heading2Char"/>
    <w:qFormat/>
    <w:rsid w:val="0057710B"/>
    <w:pPr>
      <w:keepNext/>
      <w:numPr>
        <w:ilvl w:val="1"/>
        <w:numId w:val="35"/>
      </w:numPr>
      <w:spacing w:before="240" w:after="0" w:line="288" w:lineRule="auto"/>
      <w:outlineLvl w:val="1"/>
    </w:pPr>
    <w:rPr>
      <w:rFonts w:eastAsia="Times New Roman" w:cs="Arial"/>
      <w:b/>
      <w:lang w:eastAsia="en-CA"/>
    </w:rPr>
  </w:style>
  <w:style w:type="paragraph" w:styleId="Heading3">
    <w:name w:val="heading 3"/>
    <w:basedOn w:val="Normal"/>
    <w:next w:val="Heading4"/>
    <w:link w:val="Heading3Char"/>
    <w:rsid w:val="00C0618C"/>
    <w:pPr>
      <w:numPr>
        <w:ilvl w:val="2"/>
        <w:numId w:val="6"/>
      </w:numPr>
      <w:tabs>
        <w:tab w:val="clear" w:pos="1440"/>
      </w:tabs>
      <w:spacing w:before="120" w:after="120" w:line="240" w:lineRule="auto"/>
      <w:outlineLvl w:val="2"/>
    </w:pPr>
    <w:rPr>
      <w:rFonts w:eastAsia="Times New Roman" w:cs="Times New Roman"/>
      <w:snapToGrid w:val="0"/>
      <w:szCs w:val="20"/>
      <w:lang w:val="en-US"/>
    </w:rPr>
  </w:style>
  <w:style w:type="paragraph" w:styleId="Heading4">
    <w:name w:val="heading 4"/>
    <w:basedOn w:val="Normal"/>
    <w:next w:val="Heading5"/>
    <w:link w:val="Heading4Char"/>
    <w:unhideWhenUsed/>
    <w:rsid w:val="00FC1049"/>
    <w:pPr>
      <w:numPr>
        <w:ilvl w:val="3"/>
        <w:numId w:val="6"/>
      </w:numPr>
      <w:tabs>
        <w:tab w:val="clear" w:pos="2160"/>
      </w:tabs>
      <w:spacing w:before="120" w:after="120" w:line="240" w:lineRule="auto"/>
      <w:outlineLvl w:val="3"/>
    </w:pPr>
    <w:rPr>
      <w:rFonts w:eastAsiaTheme="majorEastAsia" w:cs="Arial"/>
      <w:bCs/>
      <w:iCs/>
      <w:lang w:val="en-US"/>
    </w:rPr>
  </w:style>
  <w:style w:type="paragraph" w:styleId="Heading5">
    <w:name w:val="heading 5"/>
    <w:basedOn w:val="Normal"/>
    <w:next w:val="Normal"/>
    <w:link w:val="Heading5Char"/>
    <w:uiPriority w:val="9"/>
    <w:semiHidden/>
    <w:unhideWhenUsed/>
    <w:rsid w:val="00FC1049"/>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0618C"/>
    <w:rPr>
      <w:rFonts w:eastAsia="Times New Roman" w:cs="Times New Roman"/>
      <w:snapToGrid w:val="0"/>
      <w:szCs w:val="20"/>
      <w:lang w:val="en-US"/>
    </w:rPr>
  </w:style>
  <w:style w:type="character" w:customStyle="1" w:styleId="Heading1Char">
    <w:name w:val="Heading 1 Char"/>
    <w:basedOn w:val="DefaultParagraphFont"/>
    <w:link w:val="Heading1"/>
    <w:rsid w:val="00785639"/>
    <w:rPr>
      <w:rFonts w:ascii="Arial Bold" w:eastAsia="Times New Roman" w:hAnsi="Arial Bold" w:cs="Arial"/>
      <w:b/>
      <w:szCs w:val="24"/>
      <w:lang w:eastAsia="en-CA"/>
    </w:rPr>
  </w:style>
  <w:style w:type="paragraph" w:styleId="ListParagraph">
    <w:name w:val="List Paragraph"/>
    <w:basedOn w:val="Normal"/>
    <w:uiPriority w:val="34"/>
    <w:qFormat/>
    <w:rsid w:val="000C1FD4"/>
    <w:pPr>
      <w:ind w:left="720"/>
      <w:contextualSpacing/>
    </w:pPr>
  </w:style>
  <w:style w:type="character" w:customStyle="1" w:styleId="Heading2Char">
    <w:name w:val="Heading 2 Char"/>
    <w:link w:val="Heading2"/>
    <w:rsid w:val="00CD51D9"/>
    <w:rPr>
      <w:rFonts w:eastAsia="Times New Roman" w:cs="Arial"/>
      <w:b/>
      <w:szCs w:val="24"/>
      <w:lang w:eastAsia="en-CA"/>
    </w:rPr>
  </w:style>
  <w:style w:type="paragraph" w:styleId="Header">
    <w:name w:val="header"/>
    <w:basedOn w:val="Normal"/>
    <w:link w:val="HeaderChar"/>
    <w:qFormat/>
    <w:rsid w:val="00CD51D9"/>
    <w:pPr>
      <w:pBdr>
        <w:bottom w:val="single" w:sz="4" w:space="8" w:color="auto"/>
      </w:pBdr>
      <w:tabs>
        <w:tab w:val="right" w:pos="9360"/>
      </w:tabs>
      <w:spacing w:after="360" w:line="288" w:lineRule="auto"/>
      <w:contextualSpacing/>
    </w:pPr>
    <w:rPr>
      <w:rFonts w:eastAsia="Times New Roman" w:cs="Arial"/>
      <w:lang w:eastAsia="en-CA"/>
    </w:rPr>
  </w:style>
  <w:style w:type="character" w:customStyle="1" w:styleId="Heading4Char">
    <w:name w:val="Heading 4 Char"/>
    <w:basedOn w:val="DefaultParagraphFont"/>
    <w:link w:val="Heading4"/>
    <w:uiPriority w:val="9"/>
    <w:rsid w:val="00FC1049"/>
    <w:rPr>
      <w:rFonts w:eastAsiaTheme="majorEastAsia" w:cs="Arial"/>
      <w:bCs/>
      <w:iCs/>
      <w:lang w:val="en-US"/>
    </w:rPr>
  </w:style>
  <w:style w:type="character" w:customStyle="1" w:styleId="HeaderChar">
    <w:name w:val="Header Char"/>
    <w:basedOn w:val="DefaultParagraphFont"/>
    <w:link w:val="Header"/>
    <w:uiPriority w:val="99"/>
    <w:rsid w:val="00CD51D9"/>
    <w:rPr>
      <w:rFonts w:eastAsia="Times New Roman" w:cs="Arial"/>
      <w:szCs w:val="24"/>
      <w:lang w:eastAsia="en-CA"/>
    </w:rPr>
  </w:style>
  <w:style w:type="paragraph" w:styleId="Footer">
    <w:name w:val="footer"/>
    <w:basedOn w:val="Normal"/>
    <w:link w:val="FooterChar"/>
    <w:uiPriority w:val="99"/>
    <w:unhideWhenUsed/>
    <w:qFormat/>
    <w:rsid w:val="009352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23D"/>
  </w:style>
  <w:style w:type="character" w:customStyle="1" w:styleId="Heading5Char">
    <w:name w:val="Heading 5 Char"/>
    <w:basedOn w:val="DefaultParagraphFont"/>
    <w:link w:val="Heading5"/>
    <w:uiPriority w:val="9"/>
    <w:semiHidden/>
    <w:rsid w:val="00FC1049"/>
    <w:rPr>
      <w:rFonts w:asciiTheme="majorHAnsi" w:eastAsiaTheme="majorEastAsia" w:hAnsiTheme="majorHAnsi" w:cstheme="majorBidi"/>
      <w:color w:val="243F60" w:themeColor="accent1" w:themeShade="7F"/>
    </w:rPr>
  </w:style>
  <w:style w:type="paragraph" w:customStyle="1" w:styleId="EndOfSection">
    <w:name w:val="EndOfSection"/>
    <w:basedOn w:val="Normal"/>
    <w:qFormat/>
    <w:rsid w:val="00F9155D"/>
    <w:pPr>
      <w:spacing w:before="600" w:after="0" w:line="288" w:lineRule="auto"/>
      <w:jc w:val="center"/>
    </w:pPr>
    <w:rPr>
      <w:rFonts w:eastAsia="Times New Roman" w:cs="Arial"/>
      <w:b/>
      <w:lang w:eastAsia="en-CA"/>
    </w:rPr>
  </w:style>
  <w:style w:type="paragraph" w:styleId="ListNumber2">
    <w:name w:val="List Number 2"/>
    <w:aliases w:val="List Num2"/>
    <w:basedOn w:val="Normal"/>
    <w:link w:val="ListNumber2Char"/>
    <w:qFormat/>
    <w:rsid w:val="0057710B"/>
    <w:pPr>
      <w:numPr>
        <w:ilvl w:val="3"/>
        <w:numId w:val="35"/>
      </w:numPr>
      <w:spacing w:before="60" w:after="0" w:line="288" w:lineRule="auto"/>
    </w:pPr>
    <w:rPr>
      <w:rFonts w:eastAsia="Times New Roman" w:cs="Arial"/>
      <w:lang w:eastAsia="en-CA"/>
    </w:rPr>
  </w:style>
  <w:style w:type="paragraph" w:styleId="ListNumber3">
    <w:name w:val="List Number 3"/>
    <w:aliases w:val="List Num3"/>
    <w:basedOn w:val="ListNumber2"/>
    <w:link w:val="ListNumber3Char"/>
    <w:qFormat/>
    <w:rsid w:val="00E469B3"/>
    <w:pPr>
      <w:numPr>
        <w:ilvl w:val="4"/>
      </w:numPr>
    </w:pPr>
  </w:style>
  <w:style w:type="paragraph" w:styleId="ListNumber4">
    <w:name w:val="List Number 4"/>
    <w:aliases w:val="List Num4"/>
    <w:basedOn w:val="Normal"/>
    <w:link w:val="ListNumber4Char"/>
    <w:qFormat/>
    <w:rsid w:val="0057710B"/>
    <w:pPr>
      <w:numPr>
        <w:ilvl w:val="5"/>
        <w:numId w:val="35"/>
      </w:numPr>
      <w:spacing w:before="60" w:after="0" w:line="288" w:lineRule="auto"/>
    </w:pPr>
    <w:rPr>
      <w:rFonts w:eastAsia="Times New Roman" w:cs="Arial"/>
      <w:lang w:eastAsia="en-CA"/>
    </w:rPr>
  </w:style>
  <w:style w:type="paragraph" w:styleId="ListNumber5">
    <w:name w:val="List Number 5"/>
    <w:aliases w:val="List Num5"/>
    <w:basedOn w:val="Normal"/>
    <w:link w:val="ListNumber5Char"/>
    <w:qFormat/>
    <w:rsid w:val="0057710B"/>
    <w:pPr>
      <w:numPr>
        <w:ilvl w:val="6"/>
        <w:numId w:val="35"/>
      </w:numPr>
      <w:spacing w:before="60" w:after="0" w:line="288" w:lineRule="auto"/>
    </w:pPr>
    <w:rPr>
      <w:rFonts w:eastAsia="Times New Roman" w:cs="Arial"/>
      <w:lang w:eastAsia="en-CA"/>
    </w:rPr>
  </w:style>
  <w:style w:type="paragraph" w:styleId="ListNumber">
    <w:name w:val="List Number"/>
    <w:aliases w:val="List Num1"/>
    <w:basedOn w:val="Normal"/>
    <w:link w:val="ListNumberChar"/>
    <w:qFormat/>
    <w:rsid w:val="0057710B"/>
    <w:pPr>
      <w:numPr>
        <w:ilvl w:val="2"/>
        <w:numId w:val="35"/>
      </w:numPr>
      <w:spacing w:before="120" w:after="120" w:line="288" w:lineRule="auto"/>
    </w:pPr>
    <w:rPr>
      <w:rFonts w:eastAsia="Times New Roman" w:cs="Arial"/>
      <w:lang w:eastAsia="en-CA"/>
    </w:rPr>
  </w:style>
  <w:style w:type="paragraph" w:customStyle="1" w:styleId="SpecNote">
    <w:name w:val="SpecNote"/>
    <w:basedOn w:val="Normal"/>
    <w:qFormat/>
    <w:rsid w:val="00CD51D9"/>
    <w:pPr>
      <w:pBdr>
        <w:top w:val="double" w:sz="6" w:space="1" w:color="0080FF"/>
        <w:left w:val="double" w:sz="6" w:space="1" w:color="0080FF"/>
        <w:bottom w:val="double" w:sz="6" w:space="1" w:color="0080FF"/>
        <w:right w:val="double" w:sz="6" w:space="1" w:color="0080FF"/>
      </w:pBdr>
      <w:spacing w:before="120" w:after="120" w:line="288" w:lineRule="auto"/>
    </w:pPr>
    <w:rPr>
      <w:rFonts w:eastAsia="Times New Roman" w:cs="Arial"/>
      <w:i/>
      <w:vanish/>
      <w:color w:val="0080FF"/>
      <w:lang w:eastAsia="en-CA"/>
    </w:rPr>
  </w:style>
  <w:style w:type="character" w:customStyle="1" w:styleId="ListNumberChar">
    <w:name w:val="List Number Char"/>
    <w:aliases w:val="List Num1 Char"/>
    <w:basedOn w:val="DefaultParagraphFont"/>
    <w:link w:val="ListNumber"/>
    <w:rsid w:val="00FE33BF"/>
    <w:rPr>
      <w:rFonts w:eastAsia="Times New Roman" w:cs="Arial"/>
      <w:lang w:eastAsia="en-CA"/>
    </w:rPr>
  </w:style>
  <w:style w:type="character" w:customStyle="1" w:styleId="ListNumber2Char">
    <w:name w:val="List Number 2 Char"/>
    <w:aliases w:val="List Num2 Char"/>
    <w:basedOn w:val="DefaultParagraphFont"/>
    <w:link w:val="ListNumber2"/>
    <w:rsid w:val="00FE33BF"/>
    <w:rPr>
      <w:rFonts w:eastAsia="Times New Roman" w:cs="Arial"/>
      <w:lang w:eastAsia="en-CA"/>
    </w:rPr>
  </w:style>
  <w:style w:type="character" w:customStyle="1" w:styleId="ListNumber3Char">
    <w:name w:val="List Number 3 Char"/>
    <w:aliases w:val="List Num3 Char"/>
    <w:basedOn w:val="ListNumber2Char"/>
    <w:link w:val="ListNumber3"/>
    <w:rsid w:val="00FE33BF"/>
    <w:rPr>
      <w:rFonts w:eastAsia="Times New Roman" w:cs="Arial"/>
      <w:lang w:eastAsia="en-CA"/>
    </w:rPr>
  </w:style>
  <w:style w:type="character" w:customStyle="1" w:styleId="ListNumber4Char">
    <w:name w:val="List Number 4 Char"/>
    <w:aliases w:val="List Num4 Char"/>
    <w:basedOn w:val="DefaultParagraphFont"/>
    <w:link w:val="ListNumber4"/>
    <w:rsid w:val="00FE33BF"/>
    <w:rPr>
      <w:rFonts w:eastAsia="Times New Roman" w:cs="Arial"/>
      <w:lang w:eastAsia="en-CA"/>
    </w:rPr>
  </w:style>
  <w:style w:type="character" w:customStyle="1" w:styleId="ListNumber5Char">
    <w:name w:val="List Number 5 Char"/>
    <w:aliases w:val="List Num5 Char"/>
    <w:basedOn w:val="DefaultParagraphFont"/>
    <w:link w:val="ListNumber5"/>
    <w:rsid w:val="00FE33BF"/>
    <w:rPr>
      <w:rFonts w:eastAsia="Times New Roman" w:cs="Arial"/>
      <w:lang w:eastAsia="en-CA"/>
    </w:rPr>
  </w:style>
  <w:style w:type="numbering" w:customStyle="1" w:styleId="Headings">
    <w:name w:val="Headings"/>
    <w:uiPriority w:val="99"/>
    <w:rsid w:val="0057710B"/>
    <w:pPr>
      <w:numPr>
        <w:numId w:val="28"/>
      </w:numPr>
    </w:pPr>
  </w:style>
  <w:style w:type="character" w:styleId="PlaceholderText">
    <w:name w:val="Placeholder Text"/>
    <w:basedOn w:val="DefaultParagraphFont"/>
    <w:uiPriority w:val="99"/>
    <w:semiHidden/>
    <w:rsid w:val="00D7722E"/>
    <w:rPr>
      <w:color w:val="808080"/>
    </w:rPr>
  </w:style>
  <w:style w:type="table" w:styleId="TableGrid">
    <w:name w:val="Table Grid"/>
    <w:basedOn w:val="TableNormal"/>
    <w:uiPriority w:val="59"/>
    <w:rsid w:val="00D77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D24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2452"/>
    <w:rPr>
      <w:rFonts w:ascii="Segoe UI" w:hAnsi="Segoe UI" w:cs="Segoe UI"/>
      <w:sz w:val="18"/>
      <w:szCs w:val="18"/>
    </w:rPr>
  </w:style>
  <w:style w:type="character" w:styleId="CommentReference">
    <w:name w:val="annotation reference"/>
    <w:basedOn w:val="DefaultParagraphFont"/>
    <w:uiPriority w:val="99"/>
    <w:semiHidden/>
    <w:unhideWhenUsed/>
    <w:rsid w:val="00F433C8"/>
    <w:rPr>
      <w:sz w:val="16"/>
      <w:szCs w:val="16"/>
    </w:rPr>
  </w:style>
  <w:style w:type="paragraph" w:styleId="CommentText">
    <w:name w:val="annotation text"/>
    <w:basedOn w:val="Normal"/>
    <w:link w:val="CommentTextChar"/>
    <w:uiPriority w:val="99"/>
    <w:unhideWhenUsed/>
    <w:rsid w:val="00F433C8"/>
    <w:pPr>
      <w:spacing w:line="240" w:lineRule="auto"/>
    </w:pPr>
    <w:rPr>
      <w:sz w:val="20"/>
      <w:szCs w:val="20"/>
    </w:rPr>
  </w:style>
  <w:style w:type="character" w:customStyle="1" w:styleId="CommentTextChar">
    <w:name w:val="Comment Text Char"/>
    <w:basedOn w:val="DefaultParagraphFont"/>
    <w:link w:val="CommentText"/>
    <w:uiPriority w:val="99"/>
    <w:rsid w:val="00F433C8"/>
    <w:rPr>
      <w:sz w:val="20"/>
      <w:szCs w:val="20"/>
    </w:rPr>
  </w:style>
  <w:style w:type="paragraph" w:styleId="CommentSubject">
    <w:name w:val="annotation subject"/>
    <w:basedOn w:val="CommentText"/>
    <w:next w:val="CommentText"/>
    <w:link w:val="CommentSubjectChar"/>
    <w:uiPriority w:val="99"/>
    <w:semiHidden/>
    <w:unhideWhenUsed/>
    <w:rsid w:val="00F433C8"/>
    <w:rPr>
      <w:b/>
      <w:bCs/>
    </w:rPr>
  </w:style>
  <w:style w:type="character" w:customStyle="1" w:styleId="CommentSubjectChar">
    <w:name w:val="Comment Subject Char"/>
    <w:basedOn w:val="CommentTextChar"/>
    <w:link w:val="CommentSubject"/>
    <w:uiPriority w:val="99"/>
    <w:semiHidden/>
    <w:rsid w:val="00F433C8"/>
    <w:rPr>
      <w:b/>
      <w:bCs/>
      <w:sz w:val="20"/>
      <w:szCs w:val="20"/>
    </w:rPr>
  </w:style>
  <w:style w:type="paragraph" w:styleId="Revision">
    <w:name w:val="Revision"/>
    <w:hidden/>
    <w:uiPriority w:val="99"/>
    <w:semiHidden/>
    <w:rsid w:val="00F31F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MA\18\181-00733-00%20Pickering%20Zone%204%20Reservoir%20&amp;%20Zone%205%20PS\3.0%20Technical\3.8%20Specifications\Seaton%20Spe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590CB8FD2F4C4EBC08885E990D562C" ma:contentTypeVersion="4" ma:contentTypeDescription="Create a new document." ma:contentTypeScope="" ma:versionID="d4146db3ebbe2193cc64f5a589cff791">
  <xsd:schema xmlns:xsd="http://www.w3.org/2001/XMLSchema" xmlns:xs="http://www.w3.org/2001/XMLSchema" xmlns:p="http://schemas.microsoft.com/office/2006/metadata/properties" xmlns:ns2="bce4199a-610b-4238-96b3-fb7296d52f33" targetNamespace="http://schemas.microsoft.com/office/2006/metadata/properties" ma:root="true" ma:fieldsID="66c42255f3f849ff412f812764e44882" ns2:_="">
    <xsd:import namespace="bce4199a-610b-4238-96b3-fb7296d52f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e4199a-610b-4238-96b3-fb7296d52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AB99F-1B67-42B3-8AA8-4C15618F39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45BD5B-2F1A-4D00-A75C-84CDE4D18385}">
  <ds:schemaRefs>
    <ds:schemaRef ds:uri="http://schemas.microsoft.com/sharepoint/v3/contenttype/forms"/>
  </ds:schemaRefs>
</ds:datastoreItem>
</file>

<file path=customXml/itemProps3.xml><?xml version="1.0" encoding="utf-8"?>
<ds:datastoreItem xmlns:ds="http://schemas.openxmlformats.org/officeDocument/2006/customXml" ds:itemID="{B3CADF67-B787-4374-8979-97846A66E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e4199a-610b-4238-96b3-fb7296d52f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443CE9-2A5A-49C9-B0E4-F38EB31A3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Seaton Spec Template.dotx</Template>
  <TotalTime>123</TotalTime>
  <Pages>3</Pages>
  <Words>627</Words>
  <Characters>3577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00 61 14 Bonds and Certificates</vt:lpstr>
    </vt:vector>
  </TitlesOfParts>
  <Company>Region of Durham</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 61 14 Bonds and Certificates</dc:title>
  <dc:creator/>
  <cp:lastModifiedBy>Avery Frey</cp:lastModifiedBy>
  <cp:revision>18</cp:revision>
  <dcterms:created xsi:type="dcterms:W3CDTF">2021-10-15T18:10:00Z</dcterms:created>
  <dcterms:modified xsi:type="dcterms:W3CDTF">2026-06-17T14:07:00Z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0x0101006B590CB8FD2F4C4EBC08885E990D562C</vt:lpwstr>
  </property>
</Properties>
</file>